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8D8" w:rsidRPr="004938D8" w:rsidRDefault="004938D8" w:rsidP="004938D8"/>
    <w:p w:rsidR="004938D8" w:rsidRPr="004938D8" w:rsidRDefault="004938D8" w:rsidP="004938D8"/>
    <w:p w:rsidR="004938D8" w:rsidRPr="004938D8" w:rsidRDefault="004938D8" w:rsidP="004938D8"/>
    <w:p w:rsidR="004938D8" w:rsidRDefault="004938D8" w:rsidP="004938D8"/>
    <w:p w:rsidR="00204126" w:rsidRPr="004938D8" w:rsidRDefault="00204126" w:rsidP="004938D8">
      <w:pPr>
        <w:tabs>
          <w:tab w:val="left" w:pos="6629"/>
        </w:tabs>
      </w:pPr>
      <w:bookmarkStart w:id="0" w:name="_GoBack"/>
      <w:bookmarkEnd w:id="0"/>
    </w:p>
    <w:p w:rsidR="00204126" w:rsidRPr="00E856E6" w:rsidRDefault="00204126" w:rsidP="00204126">
      <w:pPr>
        <w:pStyle w:val="Aaoeeu"/>
        <w:widowControl/>
        <w:rPr>
          <w:rFonts w:ascii="Arial Narrow" w:hAnsi="Arial Narrow"/>
          <w:b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4938D8" w:rsidP="005C0DF3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3" name="Lin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" o:allowincell="f">
                      <w10:wrap anchorx="page" anchory="page"/>
                    </v:line>
                  </w:pict>
                </mc:Fallback>
              </mc:AlternateContent>
            </w:r>
            <w:r w:rsidR="00204126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204126" w:rsidRDefault="00204126" w:rsidP="005C0DF3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204126" w:rsidRDefault="004938D8" w:rsidP="005C0DF3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/>
              </w:rPr>
              <w:drawing>
                <wp:inline distT="0" distB="0" distL="0" distR="0">
                  <wp:extent cx="362585" cy="250190"/>
                  <wp:effectExtent l="0" t="0" r="0" b="0"/>
                  <wp:docPr id="2" name="Immagine 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p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2409"/>
        <w:gridCol w:w="2410"/>
        <w:gridCol w:w="2410"/>
      </w:tblGrid>
      <w:tr w:rsidR="001E568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E5685" w:rsidRDefault="001E5685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E5685" w:rsidRDefault="001E5685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E5685" w:rsidRPr="001E5685" w:rsidRDefault="001E5685" w:rsidP="00087781">
            <w:pPr>
              <w:rPr>
                <w:b/>
              </w:rPr>
            </w:pPr>
            <w:r w:rsidRPr="001E5685">
              <w:rPr>
                <w:b/>
              </w:rPr>
              <w:t>FRANCO MARIA GINEVRA</w:t>
            </w:r>
          </w:p>
        </w:tc>
      </w:tr>
      <w:tr w:rsidR="001E568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E5685" w:rsidRDefault="001E5685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E5685" w:rsidRDefault="001E5685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E5685" w:rsidRPr="001E5685" w:rsidRDefault="001E5685" w:rsidP="00087781">
            <w:pPr>
              <w:rPr>
                <w:b/>
              </w:rPr>
            </w:pPr>
            <w:r w:rsidRPr="001E5685">
              <w:rPr>
                <w:b/>
              </w:rPr>
              <w:t>VIA FRAZ.MASCARI N°21,87050 COLOSIMI (CS)</w:t>
            </w:r>
          </w:p>
        </w:tc>
      </w:tr>
      <w:tr w:rsidR="001E568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E5685" w:rsidRDefault="001E5685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E5685" w:rsidRDefault="001E5685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1E5685" w:rsidRPr="001E5685" w:rsidRDefault="001E5685" w:rsidP="00087781">
            <w:pPr>
              <w:rPr>
                <w:b/>
              </w:rPr>
            </w:pPr>
            <w:r w:rsidRPr="001E5685">
              <w:rPr>
                <w:b/>
              </w:rPr>
              <w:t>342/0458677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1E5685" w:rsidRPr="001E5685" w:rsidRDefault="001E5685" w:rsidP="00087781">
            <w:pPr>
              <w:rPr>
                <w:b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1E5685" w:rsidRDefault="001E5685" w:rsidP="00087781"/>
        </w:tc>
      </w:tr>
      <w:tr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04126" w:rsidRDefault="001E5685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fmariaginevra@yahoo.it</w:t>
            </w:r>
          </w:p>
        </w:tc>
      </w:tr>
    </w:tbl>
    <w:p w:rsidR="00204126" w:rsidRDefault="00204126" w:rsidP="00204126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1E5685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Italiana</w:t>
            </w:r>
          </w:p>
        </w:tc>
      </w:tr>
    </w:tbl>
    <w:p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1E5685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22 Marzo 1987</w:t>
            </w:r>
          </w:p>
        </w:tc>
      </w:tr>
    </w:tbl>
    <w:p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sz w:val="10"/>
          <w:szCs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Sesso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1E5685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Femminile</w:t>
            </w:r>
          </w:p>
        </w:tc>
      </w:tr>
    </w:tbl>
    <w:p w:rsidR="00204126" w:rsidRPr="00BA45BD" w:rsidRDefault="00204126" w:rsidP="00204126">
      <w:pPr>
        <w:pStyle w:val="Aaoeeu"/>
        <w:widowControl/>
        <w:spacing w:before="20" w:after="20"/>
        <w:rPr>
          <w:rFonts w:ascii="Arial Narrow" w:hAnsi="Arial Narrow"/>
          <w:sz w:val="10"/>
          <w:szCs w:val="10"/>
          <w:lang w:val="it-IT"/>
        </w:rPr>
      </w:pPr>
    </w:p>
    <w:p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p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Tr="00DC665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1E5685">
            <w:pPr>
              <w:pStyle w:val="OiaeaeiYiio2"/>
              <w:widowControl/>
              <w:spacing w:before="20" w:after="20"/>
              <w:jc w:val="center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1E568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DC6656" w:rsidTr="00DC665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C6656" w:rsidRDefault="00DC665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C6656" w:rsidRDefault="00DC665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C6656" w:rsidRPr="008E1100" w:rsidRDefault="00DC6656" w:rsidP="00046D66">
            <w:r w:rsidRPr="008E1100">
              <w:t>Istituto Tecnico Attività Sociali “A.Nitti” Cosenza</w:t>
            </w:r>
          </w:p>
        </w:tc>
      </w:tr>
      <w:tr w:rsidR="00DC6656" w:rsidTr="00DC665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C6656" w:rsidRDefault="00DC665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C6656" w:rsidRDefault="00DC665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C6656" w:rsidRPr="008E1100" w:rsidRDefault="00DC6656" w:rsidP="00046D66">
            <w:r w:rsidRPr="008E1100">
              <w:t>Lingua inglese e francese, economia aziendale</w:t>
            </w:r>
          </w:p>
        </w:tc>
      </w:tr>
      <w:tr w:rsidR="00DC6656" w:rsidTr="00DC665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C6656" w:rsidRDefault="00DC665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C6656" w:rsidRDefault="00DC665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C6656" w:rsidRDefault="00DC6656" w:rsidP="00046D66">
            <w:r w:rsidRPr="008E1100">
              <w:t>Diploma di Perito aziendale e corrispondente in lingue estere.</w:t>
            </w:r>
          </w:p>
          <w:p w:rsidR="004938D8" w:rsidRDefault="004938D8" w:rsidP="00046D66"/>
          <w:p w:rsidR="004938D8" w:rsidRPr="008E1100" w:rsidRDefault="004938D8" w:rsidP="00046D66">
            <w:r>
              <w:t>Studentessa universitaria in Tecnologia dei prodotti cosmetici.</w:t>
            </w:r>
          </w:p>
        </w:tc>
      </w:tr>
      <w:tr w:rsidR="00204126" w:rsidTr="00DC665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204126" w:rsidRDefault="00204126" w:rsidP="00204126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204126" w:rsidRDefault="00204126" w:rsidP="005C0DF3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204126" w:rsidRDefault="00204126" w:rsidP="00204126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DC665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Italiano</w:t>
            </w:r>
          </w:p>
        </w:tc>
      </w:tr>
    </w:tbl>
    <w:p w:rsidR="00204126" w:rsidRDefault="00204126" w:rsidP="00204126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204126" w:rsidRDefault="00204126" w:rsidP="00204126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DC665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Inglese e francese</w:t>
            </w:r>
          </w:p>
        </w:tc>
      </w:tr>
      <w:tr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DC665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Buono</w:t>
            </w:r>
          </w:p>
        </w:tc>
      </w:tr>
      <w:tr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DC665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Buono</w:t>
            </w:r>
          </w:p>
        </w:tc>
      </w:tr>
      <w:tr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4938D8" w:rsidP="005C0DF3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1" name="Lin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" o:allowincell="f">
                      <w10:wrap anchorx="page" anchory="page"/>
                    </v:line>
                  </w:pict>
                </mc:Fallback>
              </mc:AlternateContent>
            </w:r>
            <w:r w:rsidR="00204126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204126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DC665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Buono</w:t>
            </w:r>
          </w:p>
        </w:tc>
      </w:tr>
    </w:tbl>
    <w:p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</w:tblGrid>
      <w:tr w:rsidR="00DC665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C6656" w:rsidRDefault="00DC6656" w:rsidP="00DC6656">
            <w:pPr>
              <w:pStyle w:val="Aaoeeu"/>
              <w:widowControl/>
              <w:spacing w:before="20" w:after="20"/>
              <w:ind w:right="33"/>
              <w:jc w:val="center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C6656" w:rsidRDefault="00DC6656" w:rsidP="00DC6656">
            <w:pPr>
              <w:pStyle w:val="Aaoeeu"/>
              <w:widowControl/>
              <w:spacing w:before="20" w:after="20"/>
              <w:jc w:val="center"/>
              <w:rPr>
                <w:rFonts w:ascii="Arial Narrow" w:hAnsi="Arial Narrow"/>
                <w:lang w:val="it-IT"/>
              </w:rPr>
            </w:pPr>
          </w:p>
        </w:tc>
      </w:tr>
    </w:tbl>
    <w:p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Tr="00DC665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DC665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DC6656">
              <w:rPr>
                <w:rFonts w:ascii="Arial Narrow" w:hAnsi="Arial Narrow"/>
                <w:smallCaps/>
                <w:lang w:val="it-IT"/>
              </w:rPr>
              <w:t>CONOSCENZE INFORMATICHE E CAPACITÀ  NELL’USO  DI TUTTI I MODULI ECDL</w:t>
            </w:r>
          </w:p>
        </w:tc>
      </w:tr>
    </w:tbl>
    <w:p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DC665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DC6656">
              <w:rPr>
                <w:rFonts w:ascii="Arial Narrow" w:hAnsi="Arial Narrow"/>
                <w:smallCaps/>
                <w:lang w:val="it-IT"/>
              </w:rPr>
              <w:t>DISCRETA CAPACITÀ DI DATTILOGRAFARE.</w:t>
            </w:r>
          </w:p>
        </w:tc>
      </w:tr>
    </w:tbl>
    <w:p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Tr="00DC665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DC6656" w:rsidP="005C0DF3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Patente B.</w:t>
            </w:r>
          </w:p>
        </w:tc>
      </w:tr>
    </w:tbl>
    <w:p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Default="00EF3CA3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Appartenenza e collaborazione con le varie associazioni presenti sul territorio quali Proloco,Stella Cometa e parrocchia, in attività di volontariato</w:t>
            </w:r>
            <w:r w:rsidR="004938D8">
              <w:rPr>
                <w:rFonts w:ascii="Arial Narrow" w:hAnsi="Arial Narrow"/>
                <w:lang w:val="it-IT"/>
              </w:rPr>
              <w:t xml:space="preserve"> e culturali.</w:t>
            </w:r>
          </w:p>
        </w:tc>
      </w:tr>
    </w:tbl>
    <w:p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sectPr w:rsidR="00204126" w:rsidSect="00934987">
      <w:footerReference w:type="default" r:id="rId10"/>
      <w:endnotePr>
        <w:numFmt w:val="decimal"/>
      </w:endnotePr>
      <w:pgSz w:w="11907" w:h="16840" w:code="9"/>
      <w:pgMar w:top="851" w:right="1797" w:bottom="851" w:left="851" w:header="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685" w:rsidRDefault="001E5685">
      <w:r>
        <w:separator/>
      </w:r>
    </w:p>
  </w:endnote>
  <w:endnote w:type="continuationSeparator" w:id="0">
    <w:p w:rsidR="001E5685" w:rsidRDefault="001E5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A024148-DA1E-4779-88A8-D825A338A1E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81331CFF-BB62-45C2-8763-2900E3B7B7B6}"/>
    <w:embedBold r:id="rId3" w:fontKey="{3AC41719-A7C5-4F1E-9F4F-24BDA3A9D70E}"/>
    <w:embedItalic r:id="rId4" w:fontKey="{826125DB-18D5-4C28-9BA5-D1CF0D358ED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A36D6A3F-01B5-4480-BEE3-886C4D25D72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19DF3FEB-FC0E-45CA-8951-3C1C89F46A39}"/>
    <w:embedBold r:id="rId7" w:fontKey="{BBF94632-CC93-4F2F-BE4B-50C22715CA44}"/>
    <w:embedItalic r:id="rId8" w:fontKey="{DB6D4FDB-F3E3-4160-8A89-26DD07FF18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A279DF7-9425-4001-818F-174ED25F36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0" w:fontKey="{0795D44C-3CA3-4524-9A7B-844693929C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449" w:rsidRDefault="00533449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533449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533449" w:rsidRPr="00890CF8" w:rsidRDefault="00533449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 w:rsidRPr="00934987"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 w:rsidRPr="00934987"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4938D8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 w:rsidRPr="00890CF8"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533449" w:rsidRPr="00890CF8" w:rsidRDefault="004938D8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FRANCO Maria Ginevra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533449" w:rsidRPr="00890CF8" w:rsidRDefault="00533449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533449" w:rsidRDefault="00533449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:rsidR="00533449" w:rsidRDefault="00533449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685" w:rsidRDefault="001E5685">
      <w:r>
        <w:separator/>
      </w:r>
    </w:p>
  </w:footnote>
  <w:footnote w:type="continuationSeparator" w:id="0">
    <w:p w:rsidR="001E5685" w:rsidRDefault="001E56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792" w:hanging="360"/>
        </w:pPr>
        <w:rPr>
          <w:rFonts w:ascii="Symbol" w:hAnsi="Symbol" w:hint="default"/>
          <w:sz w:val="2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activeWritingStyle w:appName="MSWord" w:lang="en-US" w:vendorID="8" w:dllVersion="513" w:checkStyle="1"/>
  <w:activeWritingStyle w:appName="MSWord" w:lang="it-IT" w:vendorID="3" w:dllVersion="517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685"/>
    <w:rsid w:val="00016BAE"/>
    <w:rsid w:val="00120B08"/>
    <w:rsid w:val="001D15FC"/>
    <w:rsid w:val="001E5685"/>
    <w:rsid w:val="00204126"/>
    <w:rsid w:val="00390CEF"/>
    <w:rsid w:val="004938D8"/>
    <w:rsid w:val="00521FD3"/>
    <w:rsid w:val="00533449"/>
    <w:rsid w:val="005854E0"/>
    <w:rsid w:val="005C0DF3"/>
    <w:rsid w:val="005D6DCA"/>
    <w:rsid w:val="006C5C32"/>
    <w:rsid w:val="00734D1D"/>
    <w:rsid w:val="00771441"/>
    <w:rsid w:val="008552A5"/>
    <w:rsid w:val="00890CF8"/>
    <w:rsid w:val="008F0A68"/>
    <w:rsid w:val="00934987"/>
    <w:rsid w:val="009E5285"/>
    <w:rsid w:val="00BA45BD"/>
    <w:rsid w:val="00C21CED"/>
    <w:rsid w:val="00CA7E9A"/>
    <w:rsid w:val="00DC5970"/>
    <w:rsid w:val="00DC6656"/>
    <w:rsid w:val="00DD5935"/>
    <w:rsid w:val="00DE1AA1"/>
    <w:rsid w:val="00E856E6"/>
    <w:rsid w:val="00EB64EF"/>
    <w:rsid w:val="00EF3BFA"/>
    <w:rsid w:val="00EF3CA3"/>
    <w:rsid w:val="00F362F9"/>
    <w:rsid w:val="00F413AC"/>
    <w:rsid w:val="00F5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widowControl w:val="0"/>
    </w:p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Aaoeeu">
    <w:name w:val="Aaoeeu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Pr>
      <w:sz w:val="20"/>
    </w:rPr>
  </w:style>
  <w:style w:type="paragraph" w:customStyle="1" w:styleId="a2">
    <w:name w:val="Âáóéêü"/>
    <w:pPr>
      <w:widowControl w:val="0"/>
    </w:pPr>
    <w:rPr>
      <w:lang w:val="el-G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customStyle="1" w:styleId="Address2">
    <w:name w:val="Address 2"/>
    <w:basedOn w:val="Normale"/>
    <w:rsid w:val="00120B08"/>
    <w:pPr>
      <w:framePr w:w="2405" w:wrap="notBeside" w:vAnchor="page" w:hAnchor="page" w:x="5761" w:y="1009" w:anchorLock="1"/>
      <w:widowControl/>
      <w:spacing w:line="200" w:lineRule="atLeast"/>
    </w:pPr>
    <w:rPr>
      <w:sz w:val="16"/>
      <w:lang w:val="en-GB"/>
    </w:rPr>
  </w:style>
  <w:style w:type="paragraph" w:customStyle="1" w:styleId="Achievement">
    <w:name w:val="Achievement"/>
    <w:basedOn w:val="Corpotesto"/>
    <w:rsid w:val="00120B08"/>
    <w:pPr>
      <w:widowControl/>
      <w:spacing w:after="60" w:line="220" w:lineRule="atLeast"/>
      <w:ind w:left="245" w:right="-360" w:hanging="245"/>
    </w:pPr>
    <w:rPr>
      <w:lang w:val="en-GB"/>
    </w:rPr>
  </w:style>
  <w:style w:type="paragraph" w:styleId="Corpotesto">
    <w:name w:val="Body Text"/>
    <w:basedOn w:val="Normale"/>
    <w:rsid w:val="00120B08"/>
    <w:pPr>
      <w:spacing w:after="120"/>
    </w:pPr>
  </w:style>
  <w:style w:type="paragraph" w:styleId="NormaleWeb">
    <w:name w:val="Normal (Web)"/>
    <w:basedOn w:val="Normale"/>
    <w:rsid w:val="00734D1D"/>
    <w:pPr>
      <w:widowControl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widowControl w:val="0"/>
    </w:p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Aaoeeu">
    <w:name w:val="Aaoeeu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Pr>
      <w:sz w:val="20"/>
    </w:rPr>
  </w:style>
  <w:style w:type="paragraph" w:customStyle="1" w:styleId="a2">
    <w:name w:val="Âáóéêü"/>
    <w:pPr>
      <w:widowControl w:val="0"/>
    </w:pPr>
    <w:rPr>
      <w:lang w:val="el-G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customStyle="1" w:styleId="Address2">
    <w:name w:val="Address 2"/>
    <w:basedOn w:val="Normale"/>
    <w:rsid w:val="00120B08"/>
    <w:pPr>
      <w:framePr w:w="2405" w:wrap="notBeside" w:vAnchor="page" w:hAnchor="page" w:x="5761" w:y="1009" w:anchorLock="1"/>
      <w:widowControl/>
      <w:spacing w:line="200" w:lineRule="atLeast"/>
    </w:pPr>
    <w:rPr>
      <w:sz w:val="16"/>
      <w:lang w:val="en-GB"/>
    </w:rPr>
  </w:style>
  <w:style w:type="paragraph" w:customStyle="1" w:styleId="Achievement">
    <w:name w:val="Achievement"/>
    <w:basedOn w:val="Corpotesto"/>
    <w:rsid w:val="00120B08"/>
    <w:pPr>
      <w:widowControl/>
      <w:spacing w:after="60" w:line="220" w:lineRule="atLeast"/>
      <w:ind w:left="245" w:right="-360" w:hanging="245"/>
    </w:pPr>
    <w:rPr>
      <w:lang w:val="en-GB"/>
    </w:rPr>
  </w:style>
  <w:style w:type="paragraph" w:styleId="Corpotesto">
    <w:name w:val="Body Text"/>
    <w:basedOn w:val="Normale"/>
    <w:rsid w:val="00120B08"/>
    <w:pPr>
      <w:spacing w:after="120"/>
    </w:pPr>
  </w:style>
  <w:style w:type="paragraph" w:styleId="NormaleWeb">
    <w:name w:val="Normal (Web)"/>
    <w:basedOn w:val="Normale"/>
    <w:rsid w:val="00734D1D"/>
    <w:pPr>
      <w:widowControl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954722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29135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3855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8349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8554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61274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1920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7969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437295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4077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0105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067682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73520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7191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9080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54742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11282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21943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4538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14837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67434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8974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8065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014891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2351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08618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MENICA\AppData\Roaming\Microsoft\Templates\Curriculum%20Europeo%20Italiano-ingles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5C7EB-6475-4376-825A-13A8F6CCB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Curriculum Europeo Italiano-inglese</Template>
  <TotalTime>59</TotalTime>
  <Pages>2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SOLIDARIO</Company>
  <LinksUpToDate>false</LinksUpToDate>
  <CharactersWithSpaces>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DOMENICA</dc:creator>
  <cp:lastModifiedBy>DOMENICA</cp:lastModifiedBy>
  <cp:revision>1</cp:revision>
  <cp:lastPrinted>2002-03-11T13:09:00Z</cp:lastPrinted>
  <dcterms:created xsi:type="dcterms:W3CDTF">2015-10-07T13:07:00Z</dcterms:created>
  <dcterms:modified xsi:type="dcterms:W3CDTF">2015-10-07T14:09:00Z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TC102140401040</vt:lpwstr>
  </property>
</Properties>
</file>